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der Turnhalle des Lessing-Gymnasiums in Neubrandenburg in einen Mehrzweckraum, Los 6 Heizungs-, Lüftungs- und Sanitäranlagen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Bauleistung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